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84C25B" w14:textId="50A73360" w:rsidR="00157FE0" w:rsidRPr="00EB664D" w:rsidRDefault="00EA397D" w:rsidP="00EB664D">
      <w:pPr>
        <w:pStyle w:val="Ttulo1"/>
      </w:pPr>
      <w:r w:rsidRPr="00EB664D">
        <w:t xml:space="preserve">Acta del Pleno </w:t>
      </w:r>
      <w:r w:rsidR="00571695" w:rsidRPr="00EB664D">
        <w:t>[Sesión]</w:t>
      </w:r>
      <w:r w:rsidRPr="00EB664D">
        <w:t xml:space="preserve"> del </w:t>
      </w:r>
      <w:r w:rsidR="00571695" w:rsidRPr="00EB664D">
        <w:t>DD</w:t>
      </w:r>
      <w:r w:rsidRPr="00EB664D">
        <w:t xml:space="preserve"> de </w:t>
      </w:r>
      <w:proofErr w:type="spellStart"/>
      <w:r w:rsidR="00571695" w:rsidRPr="00EB664D">
        <w:t>mmmm</w:t>
      </w:r>
      <w:proofErr w:type="spellEnd"/>
      <w:r w:rsidRPr="00EB664D">
        <w:t xml:space="preserve"> </w:t>
      </w:r>
      <w:r w:rsidR="00EB664D" w:rsidRPr="00EB664D">
        <w:t xml:space="preserve">de </w:t>
      </w:r>
      <w:r w:rsidR="00571695" w:rsidRPr="00EB664D">
        <w:t>YYYY</w:t>
      </w:r>
    </w:p>
    <w:p w14:paraId="6320E6A3" w14:textId="77777777" w:rsidR="00753331" w:rsidRPr="00240A37" w:rsidRDefault="00753331" w:rsidP="00753331">
      <w:pPr>
        <w:spacing w:after="240" w:line="240" w:lineRule="auto"/>
        <w:jc w:val="right"/>
        <w:rPr>
          <w:b/>
          <w:sz w:val="24"/>
          <w:szCs w:val="24"/>
        </w:rPr>
      </w:pPr>
      <w:r w:rsidRPr="00240A37">
        <w:rPr>
          <w:rStyle w:val="Textoennegrita"/>
        </w:rPr>
        <w:t>Secretaría:</w:t>
      </w:r>
      <w:r w:rsidR="00606D80" w:rsidRPr="00240A37">
        <w:rPr>
          <w:b/>
          <w:sz w:val="24"/>
          <w:szCs w:val="24"/>
        </w:rPr>
        <w:t xml:space="preserve"> </w:t>
      </w:r>
      <w:proofErr w:type="spellStart"/>
      <w:r w:rsidR="00571695" w:rsidRPr="00CD3BFA">
        <w:rPr>
          <w:bCs/>
        </w:rPr>
        <w:t>xxxxxxxxxxxxxx</w:t>
      </w:r>
      <w:proofErr w:type="spellEnd"/>
    </w:p>
    <w:p w14:paraId="003CE34B" w14:textId="2B92A878" w:rsidR="00157FE0" w:rsidRPr="00240A37" w:rsidRDefault="00EA397D">
      <w:pPr>
        <w:spacing w:after="240" w:line="240" w:lineRule="auto"/>
        <w:ind w:firstLine="720"/>
      </w:pPr>
      <w:r w:rsidRPr="00240A37">
        <w:t>En Sevilla, en el Salón de Actos del Pabellón de Uruguay</w:t>
      </w:r>
      <w:r w:rsidR="00EB664D">
        <w:t xml:space="preserve"> / mediante la plataforma </w:t>
      </w:r>
      <w:proofErr w:type="spellStart"/>
      <w:r w:rsidR="00EB664D">
        <w:t>BlackBoard</w:t>
      </w:r>
      <w:proofErr w:type="spellEnd"/>
      <w:r w:rsidR="00EB664D">
        <w:t xml:space="preserve"> </w:t>
      </w:r>
      <w:proofErr w:type="spellStart"/>
      <w:r w:rsidR="00EB664D">
        <w:t>Collaborate</w:t>
      </w:r>
      <w:proofErr w:type="spellEnd"/>
      <w:r w:rsidR="00EB664D">
        <w:t xml:space="preserve"> Ultra</w:t>
      </w:r>
      <w:r w:rsidRPr="00240A37">
        <w:t>, da comien</w:t>
      </w:r>
      <w:r w:rsidR="0062700C">
        <w:t>z</w:t>
      </w:r>
      <w:r w:rsidRPr="00240A37">
        <w:t xml:space="preserve">o el Pleno </w:t>
      </w:r>
      <w:r w:rsidR="00571695" w:rsidRPr="00240A37">
        <w:t>[Tipo sesión]</w:t>
      </w:r>
      <w:r w:rsidRPr="00240A37">
        <w:t xml:space="preserve"> del CADUS con el siguiente orden del día:</w:t>
      </w:r>
    </w:p>
    <w:p w14:paraId="3AE87330" w14:textId="77777777" w:rsidR="00157FE0" w:rsidRPr="00240A37" w:rsidRDefault="00571695">
      <w:pPr>
        <w:numPr>
          <w:ilvl w:val="0"/>
          <w:numId w:val="4"/>
        </w:numPr>
      </w:pPr>
      <w:r w:rsidRPr="00240A37">
        <w:t>Punto</w:t>
      </w:r>
    </w:p>
    <w:p w14:paraId="0297C219" w14:textId="77777777" w:rsidR="00157FE0" w:rsidRPr="00240A37" w:rsidRDefault="00571695" w:rsidP="00571695">
      <w:pPr>
        <w:numPr>
          <w:ilvl w:val="0"/>
          <w:numId w:val="4"/>
        </w:numPr>
      </w:pPr>
      <w:r w:rsidRPr="00240A37">
        <w:t>Punto</w:t>
      </w:r>
    </w:p>
    <w:p w14:paraId="12FDE9CA" w14:textId="77777777" w:rsidR="00571695" w:rsidRPr="00240A37" w:rsidRDefault="00571695" w:rsidP="00571695">
      <w:pPr>
        <w:numPr>
          <w:ilvl w:val="0"/>
          <w:numId w:val="4"/>
        </w:numPr>
        <w:spacing w:after="240"/>
      </w:pPr>
      <w:r w:rsidRPr="00240A37">
        <w:t>Punto</w:t>
      </w:r>
    </w:p>
    <w:p w14:paraId="31FEA069" w14:textId="77777777" w:rsidR="00157FE0" w:rsidRPr="00240A37" w:rsidRDefault="00753331">
      <w:pPr>
        <w:spacing w:after="240"/>
      </w:pPr>
      <w:r w:rsidRPr="00240A37">
        <w:t xml:space="preserve">Estando las siguientes </w:t>
      </w:r>
      <w:r w:rsidR="00EA397D" w:rsidRPr="00240A37">
        <w:t xml:space="preserve">Delegaciones </w:t>
      </w:r>
      <w:r w:rsidRPr="00240A37">
        <w:t xml:space="preserve">de Centro </w:t>
      </w:r>
      <w:r w:rsidR="00EA397D" w:rsidRPr="00240A37">
        <w:t>presentes:</w:t>
      </w:r>
    </w:p>
    <w:p w14:paraId="105CA534" w14:textId="77777777" w:rsidR="00157FE0" w:rsidRPr="00240A37" w:rsidRDefault="00571695">
      <w:pPr>
        <w:numPr>
          <w:ilvl w:val="0"/>
          <w:numId w:val="1"/>
        </w:numPr>
      </w:pPr>
      <w:r w:rsidRPr="00240A37">
        <w:t>Delegación</w:t>
      </w:r>
    </w:p>
    <w:p w14:paraId="4D3A7330" w14:textId="77777777" w:rsidR="00157FE0" w:rsidRPr="00240A37" w:rsidRDefault="00571695">
      <w:pPr>
        <w:numPr>
          <w:ilvl w:val="0"/>
          <w:numId w:val="1"/>
        </w:numPr>
      </w:pPr>
      <w:r w:rsidRPr="00240A37">
        <w:t>Delegación</w:t>
      </w:r>
    </w:p>
    <w:p w14:paraId="5661D439" w14:textId="77777777" w:rsidR="00157FE0" w:rsidRPr="00240A37" w:rsidRDefault="00571695" w:rsidP="00571695">
      <w:pPr>
        <w:numPr>
          <w:ilvl w:val="0"/>
          <w:numId w:val="1"/>
        </w:numPr>
      </w:pPr>
      <w:r w:rsidRPr="00240A37">
        <w:t>Delegación</w:t>
      </w:r>
      <w:r w:rsidR="00EA397D" w:rsidRPr="00240A37">
        <w:br w:type="page"/>
      </w:r>
    </w:p>
    <w:p w14:paraId="02177C1B" w14:textId="77777777" w:rsidR="00157FE0" w:rsidRPr="00240A37" w:rsidRDefault="00EA397D" w:rsidP="00DC16B3">
      <w:pPr>
        <w:spacing w:after="240"/>
        <w:ind w:left="360"/>
        <w:jc w:val="center"/>
      </w:pPr>
      <w:r w:rsidRPr="00240A37">
        <w:rPr>
          <w:i/>
          <w:iCs/>
        </w:rPr>
        <w:lastRenderedPageBreak/>
        <w:t xml:space="preserve">Da comienzo el Pleno </w:t>
      </w:r>
      <w:r w:rsidR="00571695" w:rsidRPr="00240A37">
        <w:rPr>
          <w:i/>
          <w:iCs/>
        </w:rPr>
        <w:t>[Tipo sesión]</w:t>
      </w:r>
      <w:r w:rsidRPr="00240A37">
        <w:rPr>
          <w:i/>
          <w:iCs/>
        </w:rPr>
        <w:t xml:space="preserve"> a las </w:t>
      </w:r>
      <w:proofErr w:type="gramStart"/>
      <w:r w:rsidR="00571695" w:rsidRPr="00240A37">
        <w:rPr>
          <w:i/>
          <w:iCs/>
        </w:rPr>
        <w:t>XX</w:t>
      </w:r>
      <w:r w:rsidRPr="00240A37">
        <w:rPr>
          <w:i/>
          <w:iCs/>
        </w:rPr>
        <w:t>:</w:t>
      </w:r>
      <w:r w:rsidR="00571695" w:rsidRPr="00240A37">
        <w:rPr>
          <w:i/>
          <w:iCs/>
        </w:rPr>
        <w:t>XX</w:t>
      </w:r>
      <w:proofErr w:type="gramEnd"/>
    </w:p>
    <w:p w14:paraId="5A00D2C7" w14:textId="77777777" w:rsidR="00157FE0" w:rsidRPr="00240A37" w:rsidRDefault="00571695" w:rsidP="00571695">
      <w:pPr>
        <w:pStyle w:val="Ttulo2"/>
      </w:pPr>
      <w:r w:rsidRPr="00240A37">
        <w:t>Punto</w:t>
      </w:r>
    </w:p>
    <w:p w14:paraId="6CA2F442" w14:textId="77777777" w:rsidR="00157FE0" w:rsidRPr="00240A37" w:rsidRDefault="00571695" w:rsidP="00753331">
      <w:pPr>
        <w:spacing w:after="200"/>
      </w:pPr>
      <w:r w:rsidRPr="00240A37">
        <w:t>Texto plano</w:t>
      </w:r>
    </w:p>
    <w:p w14:paraId="42818242" w14:textId="77777777" w:rsidR="00157FE0" w:rsidRPr="00240A37" w:rsidRDefault="00571695" w:rsidP="00571695">
      <w:pPr>
        <w:pStyle w:val="Ttulo2"/>
      </w:pPr>
      <w:r w:rsidRPr="00240A37">
        <w:t>Punto</w:t>
      </w:r>
    </w:p>
    <w:p w14:paraId="7D6F0899" w14:textId="77777777" w:rsidR="00157FE0" w:rsidRPr="00240A37" w:rsidRDefault="00571695" w:rsidP="00753331">
      <w:pPr>
        <w:spacing w:after="200"/>
        <w:rPr>
          <w:b/>
        </w:rPr>
      </w:pPr>
      <w:r w:rsidRPr="00240A37">
        <w:t>Texto plano</w:t>
      </w:r>
    </w:p>
    <w:p w14:paraId="27A9C1A1" w14:textId="77777777" w:rsidR="00157FE0" w:rsidRPr="00240A37" w:rsidRDefault="00EA397D">
      <w:pPr>
        <w:spacing w:after="200"/>
        <w:ind w:left="720"/>
        <w:jc w:val="center"/>
        <w:rPr>
          <w:u w:val="single"/>
        </w:rPr>
      </w:pPr>
      <w:r w:rsidRPr="00240A37">
        <w:rPr>
          <w:i/>
        </w:rPr>
        <w:t xml:space="preserve">Se cierra la sesión a las </w:t>
      </w:r>
      <w:proofErr w:type="gramStart"/>
      <w:r w:rsidR="00571695" w:rsidRPr="00240A37">
        <w:rPr>
          <w:i/>
        </w:rPr>
        <w:t>XX</w:t>
      </w:r>
      <w:r w:rsidRPr="00240A37">
        <w:rPr>
          <w:i/>
        </w:rPr>
        <w:t>:</w:t>
      </w:r>
      <w:r w:rsidR="00571695" w:rsidRPr="00240A37">
        <w:rPr>
          <w:i/>
        </w:rPr>
        <w:t>XX</w:t>
      </w:r>
      <w:proofErr w:type="gramEnd"/>
    </w:p>
    <w:sectPr w:rsidR="00157FE0" w:rsidRPr="00240A37" w:rsidSect="00CF0718">
      <w:headerReference w:type="default" r:id="rId7"/>
      <w:footerReference w:type="default" r:id="rId8"/>
      <w:pgSz w:w="11909" w:h="16834"/>
      <w:pgMar w:top="1440" w:right="1440" w:bottom="993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4ED69E4" w14:textId="77777777" w:rsidR="002E2A41" w:rsidRDefault="002E2A41" w:rsidP="00DC16B3">
      <w:pPr>
        <w:spacing w:line="240" w:lineRule="auto"/>
      </w:pPr>
      <w:r>
        <w:separator/>
      </w:r>
    </w:p>
  </w:endnote>
  <w:endnote w:type="continuationSeparator" w:id="0">
    <w:p w14:paraId="2F583278" w14:textId="77777777" w:rsidR="002E2A41" w:rsidRDefault="002E2A41" w:rsidP="00DC16B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876178" w14:textId="77777777" w:rsidR="00CF0718" w:rsidRDefault="00CF0718">
    <w:pPr>
      <w:pStyle w:val="Piedepgina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58A5737" wp14:editId="347EF54D">
              <wp:simplePos x="0" y="0"/>
              <wp:positionH relativeFrom="column">
                <wp:posOffset>-1005840</wp:posOffset>
              </wp:positionH>
              <wp:positionV relativeFrom="paragraph">
                <wp:posOffset>316230</wp:posOffset>
              </wp:positionV>
              <wp:extent cx="7740000" cy="360000"/>
              <wp:effectExtent l="19050" t="19050" r="33020" b="40640"/>
              <wp:wrapNone/>
              <wp:docPr id="4" name="Rectá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40000" cy="360000"/>
                      </a:xfrm>
                      <a:prstGeom prst="rect">
                        <a:avLst/>
                      </a:prstGeom>
                      <a:solidFill>
                        <a:srgbClr val="FFB30F"/>
                      </a:solidFill>
                      <a:ln w="57150">
                        <a:solidFill>
                          <a:srgbClr val="8D0739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55D9E0E" id="Rectángulo 4" o:spid="_x0000_s1026" style="position:absolute;margin-left:-79.2pt;margin-top:24.9pt;width:609.45pt;height:28.3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" fillcolor="#ffb30f" strokecolor="#8d0739" strokeweight="4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ED0548" w14:textId="77777777" w:rsidR="002E2A41" w:rsidRDefault="002E2A41" w:rsidP="00DC16B3">
      <w:pPr>
        <w:spacing w:line="240" w:lineRule="auto"/>
      </w:pPr>
      <w:r>
        <w:separator/>
      </w:r>
    </w:p>
  </w:footnote>
  <w:footnote w:type="continuationSeparator" w:id="0">
    <w:p w14:paraId="5DF68CA3" w14:textId="77777777" w:rsidR="002E2A41" w:rsidRDefault="002E2A41" w:rsidP="00DC16B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8E022D" w14:textId="5BB91EEC" w:rsidR="00DC16B3" w:rsidRDefault="00EB664D">
    <w:pPr>
      <w:pStyle w:val="Encabezad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792762CE" wp14:editId="25B89040">
          <wp:simplePos x="0" y="0"/>
          <wp:positionH relativeFrom="column">
            <wp:posOffset>-358140</wp:posOffset>
          </wp:positionH>
          <wp:positionV relativeFrom="paragraph">
            <wp:posOffset>-316865</wp:posOffset>
          </wp:positionV>
          <wp:extent cx="769620" cy="589280"/>
          <wp:effectExtent l="0" t="0" r="0" b="1270"/>
          <wp:wrapSquare wrapText="bothSides"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Imagen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69620" cy="589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C11E8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E590620" wp14:editId="67E4187A">
              <wp:simplePos x="0" y="0"/>
              <wp:positionH relativeFrom="column">
                <wp:posOffset>-998220</wp:posOffset>
              </wp:positionH>
              <wp:positionV relativeFrom="paragraph">
                <wp:posOffset>-495300</wp:posOffset>
              </wp:positionV>
              <wp:extent cx="7739380" cy="449580"/>
              <wp:effectExtent l="19050" t="19050" r="33020" b="4572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39380" cy="449580"/>
                      </a:xfrm>
                      <a:prstGeom prst="rect">
                        <a:avLst/>
                      </a:prstGeom>
                      <a:solidFill>
                        <a:srgbClr val="FFB30F"/>
                      </a:solidFill>
                      <a:ln w="57150">
                        <a:solidFill>
                          <a:srgbClr val="8D0739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DBA6181" id="Rectángulo 1" o:spid="_x0000_s1026" style="position:absolute;margin-left:-78.6pt;margin-top:-39pt;width:609.4pt;height:35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" fillcolor="#ffb30f" strokecolor="#8d0739" strokeweight="4.5pt"/>
          </w:pict>
        </mc:Fallback>
      </mc:AlternateContent>
    </w:r>
    <w:r w:rsidR="00DC16B3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E6411A9" wp14:editId="18093690">
              <wp:simplePos x="0" y="0"/>
              <wp:positionH relativeFrom="column">
                <wp:posOffset>-670560</wp:posOffset>
              </wp:positionH>
              <wp:positionV relativeFrom="paragraph">
                <wp:posOffset>-369570</wp:posOffset>
              </wp:positionV>
              <wp:extent cx="1440000" cy="684000"/>
              <wp:effectExtent l="19050" t="19050" r="27305" b="20955"/>
              <wp:wrapNone/>
              <wp:docPr id="2" name="Rectá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40000" cy="684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38100">
                        <a:solidFill>
                          <a:srgbClr val="8D0739"/>
                        </a:solidFill>
                      </a:ln>
                    </wps:spPr>
                    <wps:style>
                      <a:lnRef idx="2">
                        <a:schemeClr val="dk1"/>
                      </a:lnRef>
                      <a:fillRef idx="1">
                        <a:schemeClr val="lt1"/>
                      </a:fillRef>
                      <a:effectRef idx="0">
                        <a:schemeClr val="dk1"/>
                      </a:effectRef>
                      <a:fontRef idx="minor">
                        <a:schemeClr val="dk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C11B3A2" id="Rectángulo 2" o:spid="_x0000_s1026" style="position:absolute;margin-left:-52.8pt;margin-top:-29.1pt;width:113.4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" fillcolor="white [3212]" strokecolor="#8d0739" strokeweight="3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6C5A33"/>
    <w:multiLevelType w:val="multilevel"/>
    <w:tmpl w:val="3BC42FA2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324E0ABA"/>
    <w:multiLevelType w:val="multilevel"/>
    <w:tmpl w:val="80EA28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32C14D0D"/>
    <w:multiLevelType w:val="multilevel"/>
    <w:tmpl w:val="71C2B3C6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74A7A26"/>
    <w:multiLevelType w:val="multilevel"/>
    <w:tmpl w:val="AB2C43BE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11E8"/>
    <w:rsid w:val="00157FE0"/>
    <w:rsid w:val="00240A37"/>
    <w:rsid w:val="002E2A41"/>
    <w:rsid w:val="00313F2F"/>
    <w:rsid w:val="00417FFE"/>
    <w:rsid w:val="004C11E8"/>
    <w:rsid w:val="00534B51"/>
    <w:rsid w:val="00571695"/>
    <w:rsid w:val="00606D80"/>
    <w:rsid w:val="0062700C"/>
    <w:rsid w:val="006676A0"/>
    <w:rsid w:val="00753331"/>
    <w:rsid w:val="0075779E"/>
    <w:rsid w:val="007C7B6D"/>
    <w:rsid w:val="009E2D3F"/>
    <w:rsid w:val="00A17A86"/>
    <w:rsid w:val="00BD3D8E"/>
    <w:rsid w:val="00CD3BFA"/>
    <w:rsid w:val="00CF0718"/>
    <w:rsid w:val="00DC16B3"/>
    <w:rsid w:val="00EA397D"/>
    <w:rsid w:val="00EB6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D215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4B51"/>
    <w:pPr>
      <w:jc w:val="both"/>
    </w:pPr>
    <w:rPr>
      <w:rFonts w:ascii="Arial Narrow" w:hAnsi="Arial Narrow"/>
    </w:rPr>
  </w:style>
  <w:style w:type="paragraph" w:styleId="Ttulo1">
    <w:name w:val="heading 1"/>
    <w:basedOn w:val="Normal"/>
    <w:next w:val="Normal"/>
    <w:autoRedefine/>
    <w:uiPriority w:val="9"/>
    <w:qFormat/>
    <w:rsid w:val="00EB664D"/>
    <w:pPr>
      <w:keepNext/>
      <w:keepLines/>
      <w:spacing w:before="400" w:after="120"/>
      <w:jc w:val="right"/>
      <w:outlineLvl w:val="0"/>
    </w:pPr>
    <w:rPr>
      <w:b/>
      <w:color w:val="8D0739"/>
      <w:sz w:val="28"/>
      <w:szCs w:val="40"/>
    </w:rPr>
  </w:style>
  <w:style w:type="paragraph" w:styleId="Ttulo2">
    <w:name w:val="heading 2"/>
    <w:basedOn w:val="Normal"/>
    <w:next w:val="Normal"/>
    <w:autoRedefine/>
    <w:uiPriority w:val="9"/>
    <w:unhideWhenUsed/>
    <w:qFormat/>
    <w:rsid w:val="00571695"/>
    <w:pPr>
      <w:keepNext/>
      <w:keepLines/>
      <w:spacing w:before="360" w:after="120"/>
      <w:outlineLvl w:val="1"/>
    </w:pPr>
    <w:rPr>
      <w:b/>
      <w:sz w:val="24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autoRedefine/>
    <w:uiPriority w:val="10"/>
    <w:qFormat/>
    <w:rsid w:val="00EB664D"/>
    <w:pPr>
      <w:keepNext/>
      <w:keepLines/>
      <w:spacing w:after="60"/>
    </w:pPr>
    <w:rPr>
      <w:color w:val="8D0739"/>
      <w:sz w:val="48"/>
      <w:szCs w:val="52"/>
    </w:rPr>
  </w:style>
  <w:style w:type="paragraph" w:styleId="Subttulo">
    <w:name w:val="Subtitle"/>
    <w:basedOn w:val="Normal"/>
    <w:next w:val="Normal"/>
    <w:autoRedefine/>
    <w:uiPriority w:val="11"/>
    <w:qFormat/>
    <w:rsid w:val="00EB664D"/>
    <w:pPr>
      <w:keepNext/>
      <w:keepLines/>
      <w:spacing w:after="320"/>
    </w:pPr>
    <w:rPr>
      <w:color w:val="8D0739"/>
      <w:sz w:val="32"/>
      <w:szCs w:val="30"/>
    </w:rPr>
  </w:style>
  <w:style w:type="paragraph" w:styleId="Encabezado">
    <w:name w:val="header"/>
    <w:basedOn w:val="Normal"/>
    <w:link w:val="EncabezadoCar"/>
    <w:uiPriority w:val="99"/>
    <w:unhideWhenUsed/>
    <w:rsid w:val="00DC16B3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16B3"/>
  </w:style>
  <w:style w:type="paragraph" w:styleId="Piedepgina">
    <w:name w:val="footer"/>
    <w:basedOn w:val="Normal"/>
    <w:link w:val="PiedepginaCar"/>
    <w:uiPriority w:val="99"/>
    <w:unhideWhenUsed/>
    <w:rsid w:val="00DC16B3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16B3"/>
  </w:style>
  <w:style w:type="paragraph" w:styleId="Sinespaciado">
    <w:name w:val="No Spacing"/>
    <w:autoRedefine/>
    <w:uiPriority w:val="1"/>
    <w:qFormat/>
    <w:rsid w:val="00240A37"/>
    <w:pPr>
      <w:spacing w:line="240" w:lineRule="auto"/>
      <w:jc w:val="both"/>
    </w:pPr>
    <w:rPr>
      <w:rFonts w:ascii="Arial Narrow" w:hAnsi="Arial Narrow"/>
    </w:rPr>
  </w:style>
  <w:style w:type="character" w:styleId="Textoennegrita">
    <w:name w:val="Strong"/>
    <w:basedOn w:val="Fuentedeprrafopredeter"/>
    <w:uiPriority w:val="22"/>
    <w:qFormat/>
    <w:rsid w:val="00240A37"/>
    <w:rPr>
      <w:rFonts w:ascii="Arial Narrow" w:hAnsi="Arial Narrow"/>
      <w:b/>
      <w:bCs/>
      <w:color w:val="auto"/>
      <w:sz w:val="22"/>
    </w:rPr>
  </w:style>
  <w:style w:type="character" w:styleId="Ttulodellibro">
    <w:name w:val="Book Title"/>
    <w:basedOn w:val="Fuentedeprrafopredeter"/>
    <w:uiPriority w:val="33"/>
    <w:qFormat/>
    <w:rsid w:val="00EB664D"/>
    <w:rPr>
      <w:b/>
      <w:bCs/>
      <w:i/>
      <w:iCs/>
      <w:color w:val="8D0739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Acta.dotx</Template>
  <TotalTime>5</TotalTime>
  <Pages>2</Pages>
  <Words>74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Carlos Cruz</dc:creator>
  <cp:lastModifiedBy>carcrumar1@alum.us.es</cp:lastModifiedBy>
  <cp:revision>6</cp:revision>
  <cp:lastPrinted>2020-09-26T12:06:00Z</cp:lastPrinted>
  <dcterms:created xsi:type="dcterms:W3CDTF">2020-09-26T17:48:00Z</dcterms:created>
  <dcterms:modified xsi:type="dcterms:W3CDTF">2021-03-08T18:10:00Z</dcterms:modified>
</cp:coreProperties>
</file>